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D8B213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4D8B214" w14:textId="77777777" w:rsidR="00F90453" w:rsidRDefault="00A372F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14D8B217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1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16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14D8B21A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1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19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14D8B21D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1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E150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2E150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1C" w14:textId="4F7B82B4" w:rsidR="00222867" w:rsidRDefault="00B3197A" w:rsidP="00B3197A">
            <w:r>
              <w:rPr>
                <w:rFonts w:hint="cs"/>
                <w:rtl/>
              </w:rPr>
              <w:t>24</w:t>
            </w:r>
            <w:r w:rsidR="005D4809">
              <w:rPr>
                <w:rFonts w:hint="cs"/>
                <w:rtl/>
              </w:rPr>
              <w:t>.</w:t>
            </w:r>
            <w:r w:rsidR="00AA368F">
              <w:rPr>
                <w:rFonts w:hint="cs"/>
                <w:rtl/>
              </w:rPr>
              <w:t>10</w:t>
            </w:r>
            <w:r w:rsidR="005D4809">
              <w:rPr>
                <w:rFonts w:hint="cs"/>
                <w:rtl/>
              </w:rPr>
              <w:t>.20</w:t>
            </w:r>
            <w:r w:rsidR="00273A4A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>2</w:t>
            </w:r>
          </w:p>
        </w:tc>
      </w:tr>
    </w:tbl>
    <w:p w14:paraId="14D8B21E" w14:textId="77777777" w:rsidR="00332AFB" w:rsidRDefault="00A372FF" w:rsidP="00222867">
      <w:pPr>
        <w:rPr>
          <w:rtl/>
        </w:rPr>
      </w:pPr>
    </w:p>
    <w:p w14:paraId="14D8B21F" w14:textId="77777777" w:rsidR="00222867" w:rsidRDefault="00A372FF" w:rsidP="00222867">
      <w:pPr>
        <w:rPr>
          <w:rtl/>
        </w:rPr>
      </w:pPr>
    </w:p>
    <w:p w14:paraId="14D8B220" w14:textId="77777777" w:rsidR="00222867" w:rsidRDefault="00A372FF" w:rsidP="00222867">
      <w:pPr>
        <w:rPr>
          <w:rtl/>
        </w:rPr>
      </w:pPr>
    </w:p>
    <w:p w14:paraId="14D8B221" w14:textId="77777777" w:rsidR="00222867" w:rsidRDefault="00A372FF" w:rsidP="00222867">
      <w:pPr>
        <w:rPr>
          <w:rtl/>
        </w:rPr>
      </w:pPr>
    </w:p>
    <w:p w14:paraId="14D8B222" w14:textId="77777777" w:rsidR="00222867" w:rsidRDefault="00A372FF" w:rsidP="00222867">
      <w:pPr>
        <w:rPr>
          <w:rtl/>
        </w:rPr>
      </w:pPr>
    </w:p>
    <w:p w14:paraId="14D8B223" w14:textId="77777777" w:rsidR="00222867" w:rsidRDefault="00A372FF" w:rsidP="00222867">
      <w:pPr>
        <w:rPr>
          <w:rtl/>
        </w:rPr>
      </w:pPr>
    </w:p>
    <w:p w14:paraId="14D8B224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4D8B225" w14:textId="77777777" w:rsidR="00222867" w:rsidRDefault="00A372F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4D8B226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14D8B227" w14:textId="77777777" w:rsidR="00222867" w:rsidRPr="00AF57E9" w:rsidRDefault="00A372F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4D8B229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28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14D8B22B" w14:textId="77777777" w:rsidTr="001B27BD">
        <w:trPr>
          <w:trHeight w:val="452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D8B22A" w14:textId="6FB1F058" w:rsidR="00593124" w:rsidRPr="00082230" w:rsidRDefault="001B27BD" w:rsidP="00CA7205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</w:t>
            </w:r>
            <w:r w:rsidR="00082230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="005B0A9E">
              <w:rPr>
                <w:rFonts w:ascii="Arial" w:hAnsi="Arial" w:hint="cs"/>
                <w:b/>
                <w:sz w:val="22"/>
                <w:szCs w:val="22"/>
                <w:rtl/>
              </w:rPr>
              <w:t>שו"שים</w:t>
            </w:r>
            <w:r w:rsidR="00082230" w:rsidRPr="0008223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CA720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לשנת 2023 עבור </w:t>
            </w:r>
            <w:r w:rsidR="00082230" w:rsidRPr="00082230">
              <w:rPr>
                <w:rFonts w:ascii="Arial" w:hAnsi="Arial" w:hint="cs"/>
                <w:b/>
                <w:sz w:val="22"/>
                <w:szCs w:val="22"/>
                <w:rtl/>
              </w:rPr>
              <w:t>מערכת שרדוקס</w:t>
            </w:r>
            <w:r w:rsidR="00CA720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CA7205">
              <w:rPr>
                <w:rFonts w:hint="cs"/>
                <w:rtl/>
              </w:rPr>
              <w:t>(</w:t>
            </w:r>
            <w:r w:rsidR="00CA7205">
              <w:rPr>
                <w:rtl/>
              </w:rPr>
              <w:t>ניהול משרד ממוחשב על פלטפורמת</w:t>
            </w:r>
            <w:r w:rsidR="00CA7205">
              <w:t xml:space="preserve"> SharePoint </w:t>
            </w:r>
            <w:r w:rsidR="00CA7205">
              <w:rPr>
                <w:rtl/>
              </w:rPr>
              <w:t>של</w:t>
            </w:r>
            <w:r w:rsidR="00CA7205">
              <w:t xml:space="preserve"> </w:t>
            </w:r>
            <w:r w:rsidR="00CA7205">
              <w:t>(</w:t>
            </w:r>
            <w:r w:rsidR="00CA7205">
              <w:t>Microsoft</w:t>
            </w:r>
            <w:r w:rsidR="00CA7205">
              <w:rPr>
                <w:rFonts w:hint="cs"/>
                <w:rtl/>
              </w:rPr>
              <w:t xml:space="preserve"> וכן</w:t>
            </w:r>
            <w:r w:rsidR="00CA720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bookmarkStart w:id="0" w:name="_GoBack"/>
            <w:bookmarkEnd w:id="0"/>
            <w:r w:rsidR="0059312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שדרוג מערכת שרדוקס לגרסה 6. </w:t>
            </w:r>
          </w:p>
        </w:tc>
      </w:tr>
    </w:tbl>
    <w:p w14:paraId="14D8B22C" w14:textId="77777777" w:rsidR="00222867" w:rsidRPr="00AF57E9" w:rsidRDefault="00A372F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4D8B22D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4D8B22E" w14:textId="77777777" w:rsidR="00222867" w:rsidRPr="00AF57E9" w:rsidRDefault="00A372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4D8B22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4D8B230" w14:textId="77777777" w:rsidR="00222867" w:rsidRPr="00AF57E9" w:rsidRDefault="00A372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4D8B235" w14:textId="77777777" w:rsidTr="00222867">
        <w:tc>
          <w:tcPr>
            <w:tcW w:w="3085" w:type="dxa"/>
            <w:hideMark/>
          </w:tcPr>
          <w:p w14:paraId="14D8B23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4D8B232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4D8B23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4D8B234" w14:textId="77777777" w:rsidR="00222867" w:rsidRPr="00AF57E9" w:rsidRDefault="00A372F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4D8B236" w14:textId="77777777" w:rsidR="00222867" w:rsidRPr="00AF57E9" w:rsidRDefault="00A372F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14D8B239" w14:textId="77777777" w:rsidTr="007C4A53">
        <w:tc>
          <w:tcPr>
            <w:tcW w:w="2675" w:type="dxa"/>
            <w:shd w:val="clear" w:color="auto" w:fill="E6E6E6"/>
            <w:hideMark/>
          </w:tcPr>
          <w:p w14:paraId="14D8B23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14D8B238" w14:textId="77777777" w:rsidR="00222867" w:rsidRPr="00AF57E9" w:rsidRDefault="001B27B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>אלעד מערכות תוכנה בע"מ</w:t>
            </w:r>
          </w:p>
        </w:tc>
      </w:tr>
      <w:tr w:rsidR="007548B0" w14:paraId="14D8B23D" w14:textId="77777777" w:rsidTr="007C4A53">
        <w:tc>
          <w:tcPr>
            <w:tcW w:w="2675" w:type="dxa"/>
            <w:shd w:val="clear" w:color="auto" w:fill="E6E6E6"/>
            <w:hideMark/>
          </w:tcPr>
          <w:p w14:paraId="14D8B23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4D8B23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14D8B23C" w14:textId="77777777" w:rsidR="00222867" w:rsidRPr="00AF57E9" w:rsidRDefault="001B27B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>510929177</w:t>
            </w:r>
          </w:p>
        </w:tc>
      </w:tr>
      <w:tr w:rsidR="007548B0" w14:paraId="14D8B241" w14:textId="77777777" w:rsidTr="007C4A53">
        <w:tc>
          <w:tcPr>
            <w:tcW w:w="2675" w:type="dxa"/>
            <w:shd w:val="clear" w:color="auto" w:fill="E6E6E6"/>
            <w:hideMark/>
          </w:tcPr>
          <w:p w14:paraId="14D8B23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14D8B23F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14D8B240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8E36B1" w14:paraId="14D8B244" w14:textId="77777777" w:rsidTr="007C4A53">
        <w:tc>
          <w:tcPr>
            <w:tcW w:w="2675" w:type="dxa"/>
            <w:shd w:val="clear" w:color="auto" w:fill="E6E6E6"/>
            <w:hideMark/>
          </w:tcPr>
          <w:p w14:paraId="14D8B242" w14:textId="77777777" w:rsidR="008E36B1" w:rsidRPr="0061496A" w:rsidRDefault="008E36B1" w:rsidP="008E36B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8E36B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14D8B243" w14:textId="6046A01C" w:rsidR="008E36B1" w:rsidRPr="00AF57E9" w:rsidRDefault="0026644C" w:rsidP="008E36B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26644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720</w:t>
            </w:r>
            <w:r w:rsidR="008E36B1" w:rsidRPr="0026644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</w:t>
            </w:r>
            <w:r w:rsidR="008E36B1" w:rsidRPr="0035365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8E36B1" w14:paraId="14D8B247" w14:textId="77777777" w:rsidTr="007C4A53">
        <w:tc>
          <w:tcPr>
            <w:tcW w:w="2675" w:type="dxa"/>
            <w:shd w:val="clear" w:color="auto" w:fill="E6E6E6"/>
            <w:hideMark/>
          </w:tcPr>
          <w:p w14:paraId="14D8B245" w14:textId="77777777" w:rsidR="008E36B1" w:rsidRPr="0061496A" w:rsidRDefault="008E36B1" w:rsidP="008E36B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7063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14D8B246" w14:textId="05C456FD" w:rsidR="008E36B1" w:rsidRPr="0053500C" w:rsidRDefault="008E36B1" w:rsidP="00E96B49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/20</w:t>
            </w:r>
            <w:r w:rsidR="00273A4A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E96B49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E96B49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14:paraId="14D8B248" w14:textId="77777777" w:rsidR="00222867" w:rsidRPr="00AF57E9" w:rsidRDefault="00A372F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4D8B249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14D8B24A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4D8B24B" w14:textId="77777777" w:rsidR="00222867" w:rsidRPr="00AF57E9" w:rsidRDefault="00A372F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4D8B24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4D8B24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4D8B24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4D8B24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4D8B250" w14:textId="77777777" w:rsidR="00222867" w:rsidRPr="00AF57E9" w:rsidRDefault="00A372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14D8B253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D8B251" w14:textId="77777777" w:rsidR="001B27BD" w:rsidRDefault="001B27BD" w:rsidP="001B27BD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מוצר "שרדוקס" הינו בבעלות חברת אלעד מערכות </w:t>
            </w: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תוכנה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ולמשרד הבריאות מוקנות זכויות שימוש בו. </w:t>
            </w:r>
          </w:p>
          <w:p w14:paraId="14D8B252" w14:textId="77777777" w:rsidR="00572407" w:rsidRPr="00AF57E9" w:rsidRDefault="001B27BD" w:rsidP="001B27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חברת אלעד מערכות</w:t>
            </w: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תוכנה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הספק היחיד המסוגל לספק למשרד הבריאות את השירות המבוקש כיוון שרק לאלעד מערכות תוכנה, הידע הנדרש וזכויות הקניין הרוחני בקוד המקור של המוצר.</w:t>
            </w:r>
          </w:p>
        </w:tc>
      </w:tr>
    </w:tbl>
    <w:p w14:paraId="14D8B254" w14:textId="77777777" w:rsidR="00222867" w:rsidRPr="00AF57E9" w:rsidRDefault="00A372F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4D8B25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14D8B256" w14:textId="77777777" w:rsidR="00222867" w:rsidRPr="00AF57E9" w:rsidRDefault="00A372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4D8B257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4D8B25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25ACC" w14:paraId="14D8B25C" w14:textId="77777777" w:rsidTr="006615E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B259" w14:textId="73406367" w:rsidR="00925ACC" w:rsidRPr="0053500C" w:rsidRDefault="007E32D0" w:rsidP="00656F9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שרית לוגסי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B25A" w14:textId="14D38651" w:rsidR="00925ACC" w:rsidRPr="0053500C" w:rsidRDefault="00593124" w:rsidP="007E32D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מנהלת </w:t>
            </w:r>
            <w:r w:rsidR="007E32D0">
              <w:rPr>
                <w:rFonts w:ascii="Arial" w:hAnsi="Arial" w:hint="cs"/>
                <w:b/>
                <w:sz w:val="22"/>
                <w:szCs w:val="22"/>
                <w:rtl/>
              </w:rPr>
              <w:t>פרוייקט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5B" w14:textId="79233A23" w:rsidR="00925ACC" w:rsidRPr="0053500C" w:rsidRDefault="007E32D0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577A4D78" wp14:editId="18E07F15">
                  <wp:extent cx="1333350" cy="62865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447" cy="6334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14D8B26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5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5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5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4D8B261" w14:textId="77777777" w:rsidR="00222867" w:rsidRDefault="00A372FF" w:rsidP="00222867">
      <w:pPr>
        <w:rPr>
          <w:rtl/>
        </w:rPr>
      </w:pPr>
    </w:p>
    <w:p w14:paraId="14D8B262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14D8B263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14D8B267" w14:textId="77777777" w:rsidTr="00B715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B264" w14:textId="7328ED77" w:rsidR="00B07843" w:rsidRPr="0053500C" w:rsidRDefault="006D68B2" w:rsidP="00B7158D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B265" w14:textId="167CDCBE" w:rsidR="00B07843" w:rsidRPr="0053500C" w:rsidRDefault="00B07843" w:rsidP="00B7158D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6D68B2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66" w14:textId="7AB3D436" w:rsidR="00B07843" w:rsidRPr="00AF57E9" w:rsidRDefault="00D1470E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5FE105F0" wp14:editId="7CAAE5C9">
                  <wp:extent cx="1943099" cy="55245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180" cy="5536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14D8B26B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68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69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6A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931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4D8B26C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970A82" w14:textId="77777777" w:rsidR="00A372FF" w:rsidRDefault="00A372FF">
      <w:r>
        <w:separator/>
      </w:r>
    </w:p>
  </w:endnote>
  <w:endnote w:type="continuationSeparator" w:id="0">
    <w:p w14:paraId="3E96792E" w14:textId="77777777" w:rsidR="00A372FF" w:rsidRDefault="00A37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4D8B296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4D8B29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4D8B29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4D8B294" w14:textId="741690B1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A720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A720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4D8B295" w14:textId="77777777" w:rsidR="00354861" w:rsidRPr="0098529F" w:rsidRDefault="00A372F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14D8B29B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4D8B297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9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D8B299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9A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4D8B29E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4D8B29C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14D8B29D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14D8B29F" w14:textId="77777777" w:rsidR="00E678BB" w:rsidRPr="00354861" w:rsidRDefault="00A372F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376AE3" w14:textId="77777777" w:rsidR="00A372FF" w:rsidRDefault="00A372FF">
      <w:r>
        <w:separator/>
      </w:r>
    </w:p>
  </w:footnote>
  <w:footnote w:type="continuationSeparator" w:id="0">
    <w:p w14:paraId="35413AB2" w14:textId="77777777" w:rsidR="00A372FF" w:rsidRDefault="00A372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4D8B274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4D8B272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4D8B273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4D8B27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4D8B275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4D8B2A0" wp14:editId="14D8B2A1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4D8B276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4D8B277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4D8B278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79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7A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14D8B28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4D8B27C" w14:textId="77777777" w:rsidR="009220EC" w:rsidRPr="00D84715" w:rsidRDefault="00A372F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D8B27D" w14:textId="77777777" w:rsidR="009220EC" w:rsidRDefault="00A372F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7E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7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4D8B28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4D8B281" w14:textId="77777777" w:rsidR="003D6D13" w:rsidRPr="00D84715" w:rsidRDefault="00A372F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D8B282" w14:textId="77777777" w:rsidR="003D6D13" w:rsidRPr="00D84715" w:rsidRDefault="00A372F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83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84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14D8B28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4D8B286" w14:textId="77777777" w:rsidR="009220EC" w:rsidRPr="00D84715" w:rsidRDefault="00A372F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D8B287" w14:textId="77777777" w:rsidR="009220EC" w:rsidRPr="00D84715" w:rsidRDefault="00A372F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88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89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4D8B290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D8B28B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4D8B28C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4D8B28D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D8B28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8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14D8B291" w14:textId="77777777" w:rsidR="00E678BB" w:rsidRPr="00D84715" w:rsidRDefault="00A372F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2230"/>
    <w:rsid w:val="001B27BD"/>
    <w:rsid w:val="0021748F"/>
    <w:rsid w:val="002452D7"/>
    <w:rsid w:val="00255C32"/>
    <w:rsid w:val="0026644C"/>
    <w:rsid w:val="00273A4A"/>
    <w:rsid w:val="002D5C29"/>
    <w:rsid w:val="002E1506"/>
    <w:rsid w:val="002F3A25"/>
    <w:rsid w:val="0032654B"/>
    <w:rsid w:val="00336CDD"/>
    <w:rsid w:val="00353658"/>
    <w:rsid w:val="003B0072"/>
    <w:rsid w:val="003C5F54"/>
    <w:rsid w:val="00425806"/>
    <w:rsid w:val="00454F31"/>
    <w:rsid w:val="004754B7"/>
    <w:rsid w:val="00490C9C"/>
    <w:rsid w:val="004E0B2C"/>
    <w:rsid w:val="00514ED8"/>
    <w:rsid w:val="005359A2"/>
    <w:rsid w:val="00572407"/>
    <w:rsid w:val="00593124"/>
    <w:rsid w:val="005B0A9E"/>
    <w:rsid w:val="005D4809"/>
    <w:rsid w:val="005E3E7B"/>
    <w:rsid w:val="0061496A"/>
    <w:rsid w:val="00615693"/>
    <w:rsid w:val="00675430"/>
    <w:rsid w:val="006D68B2"/>
    <w:rsid w:val="0070632B"/>
    <w:rsid w:val="007548B0"/>
    <w:rsid w:val="007C4A53"/>
    <w:rsid w:val="007E0E09"/>
    <w:rsid w:val="007E32D0"/>
    <w:rsid w:val="008622B6"/>
    <w:rsid w:val="008628A5"/>
    <w:rsid w:val="00875994"/>
    <w:rsid w:val="00891129"/>
    <w:rsid w:val="008E36B1"/>
    <w:rsid w:val="00925ACC"/>
    <w:rsid w:val="00940CC3"/>
    <w:rsid w:val="009B6B29"/>
    <w:rsid w:val="009F7FB7"/>
    <w:rsid w:val="00A372FF"/>
    <w:rsid w:val="00AA368F"/>
    <w:rsid w:val="00AD4826"/>
    <w:rsid w:val="00B07843"/>
    <w:rsid w:val="00B3197A"/>
    <w:rsid w:val="00B53C37"/>
    <w:rsid w:val="00B7158D"/>
    <w:rsid w:val="00C43315"/>
    <w:rsid w:val="00CA7205"/>
    <w:rsid w:val="00CF66AD"/>
    <w:rsid w:val="00D1470E"/>
    <w:rsid w:val="00D70360"/>
    <w:rsid w:val="00DB15DF"/>
    <w:rsid w:val="00DE261F"/>
    <w:rsid w:val="00E8203D"/>
    <w:rsid w:val="00E96B49"/>
    <w:rsid w:val="00F03DB3"/>
    <w:rsid w:val="00F15B21"/>
    <w:rsid w:val="00FD2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D8B213"/>
  <w15:docId w15:val="{711A42FF-5C3A-4CBF-87A4-C189A977E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550914619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2019-10-10T12:32:23+00:00</SDDocDate>
    <elnewpapaerdate xmlns="276fb107-33e2-4c3f-bae8-9cd5efb2baae" xsi:nil="true"/>
    <SDHebDate xmlns="276fb107-33e2-4c3f-bae8-9cd5efb2baae">י"א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6FE527-7477-4DCC-949E-22C5451E91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D0EED08A-F819-4869-A97A-BB863786BC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364</Words>
  <Characters>1821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שרדוקס 2020-מעודכן.pdf.docx.</vt:lpstr>
      <vt:lpstr/>
    </vt:vector>
  </TitlesOfParts>
  <Company/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שרדוקס 2020-מעודכן.pdf.docx.</dc:title>
  <dc:creator>Marina Paz</dc:creator>
  <cp:lastModifiedBy>דורין אמויאל</cp:lastModifiedBy>
  <cp:revision>2</cp:revision>
  <cp:lastPrinted>2019-10-10T12:26:00Z</cp:lastPrinted>
  <dcterms:created xsi:type="dcterms:W3CDTF">2022-10-26T15:01:00Z</dcterms:created>
  <dcterms:modified xsi:type="dcterms:W3CDTF">2022-10-26T15:01:00Z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